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F8077" w14:textId="7E3D6203" w:rsidR="00054F19" w:rsidRDefault="00054F19" w:rsidP="00054F19">
      <w:pPr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INDICE ALFABETICO</w:t>
      </w:r>
      <w:r w:rsidR="00E70EB9">
        <w:rPr>
          <w:sz w:val="20"/>
          <w:szCs w:val="20"/>
          <w:u w:val="single"/>
        </w:rPr>
        <w:t xml:space="preserve"> VIÑAS</w:t>
      </w:r>
      <w:r>
        <w:rPr>
          <w:sz w:val="20"/>
          <w:szCs w:val="20"/>
          <w:u w:val="single"/>
        </w:rPr>
        <w:t xml:space="preserve"> </w:t>
      </w:r>
    </w:p>
    <w:p w14:paraId="70102819" w14:textId="77777777" w:rsidR="00054F19" w:rsidRDefault="00054F19" w:rsidP="00054F19">
      <w:pPr>
        <w:rPr>
          <w:sz w:val="20"/>
          <w:szCs w:val="20"/>
        </w:rPr>
      </w:pPr>
    </w:p>
    <w:tbl>
      <w:tblPr>
        <w:tblStyle w:val="Tablaconcuadrcula"/>
        <w:tblW w:w="4837" w:type="pct"/>
        <w:tblInd w:w="0" w:type="dxa"/>
        <w:tblLook w:val="01E0" w:firstRow="1" w:lastRow="1" w:firstColumn="1" w:lastColumn="1" w:noHBand="0" w:noVBand="0"/>
      </w:tblPr>
      <w:tblGrid>
        <w:gridCol w:w="6090"/>
        <w:gridCol w:w="2127"/>
      </w:tblGrid>
      <w:tr w:rsidR="00E70EB9" w14:paraId="60174A0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433D" w14:textId="77777777" w:rsidR="00E70EB9" w:rsidRDefault="00E70E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Viña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5440" w14:textId="709D4FDC" w:rsidR="00E70EB9" w:rsidRDefault="00E70E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Año</w:t>
            </w:r>
          </w:p>
        </w:tc>
      </w:tr>
      <w:tr w:rsidR="00E70EB9" w14:paraId="461AFDFA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08F0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 xml:space="preserve">AB </w:t>
            </w:r>
            <w:proofErr w:type="spellStart"/>
            <w:r w:rsidRPr="00E70EB9">
              <w:rPr>
                <w:sz w:val="20"/>
                <w:szCs w:val="20"/>
              </w:rPr>
              <w:t>Macharnudo</w:t>
            </w:r>
            <w:proofErr w:type="spellEnd"/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D3B4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</w:t>
            </w:r>
          </w:p>
        </w:tc>
      </w:tr>
      <w:tr w:rsidR="00E70EB9" w14:paraId="15F2665F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468D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Amorosa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43D3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1856</w:t>
            </w:r>
          </w:p>
        </w:tc>
      </w:tr>
      <w:tr w:rsidR="00E70EB9" w14:paraId="05E24C2A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1478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Aranda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FDC9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</w:t>
            </w:r>
          </w:p>
        </w:tc>
      </w:tr>
      <w:tr w:rsidR="00E70EB9" w14:paraId="5B4ACB19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944A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Bonanza (</w:t>
            </w:r>
            <w:proofErr w:type="spellStart"/>
            <w:r w:rsidRPr="00E70EB9">
              <w:rPr>
                <w:sz w:val="20"/>
                <w:szCs w:val="20"/>
              </w:rPr>
              <w:t>Burujena</w:t>
            </w:r>
            <w:proofErr w:type="spellEnd"/>
            <w:r w:rsidRPr="00E70EB9">
              <w:rPr>
                <w:sz w:val="20"/>
                <w:szCs w:val="20"/>
              </w:rPr>
              <w:t>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BB18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  <w:tr w:rsidR="00E70EB9" w14:paraId="5B7A933C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5752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Bonete Norte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CB71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</w:t>
            </w:r>
          </w:p>
        </w:tc>
      </w:tr>
      <w:tr w:rsidR="00E70EB9" w14:paraId="2650C1EC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5D0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Bonete Sur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D062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</w:t>
            </w:r>
          </w:p>
        </w:tc>
      </w:tr>
      <w:tr w:rsidR="00E70EB9" w14:paraId="0A763D28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54E1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Buitrago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DC8E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1902</w:t>
            </w:r>
          </w:p>
        </w:tc>
      </w:tr>
      <w:tr w:rsidR="00E70EB9" w14:paraId="0840EF0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E977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Cámara / Carrascal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7470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1879</w:t>
            </w:r>
          </w:p>
        </w:tc>
      </w:tr>
      <w:tr w:rsidR="00E70EB9" w14:paraId="36FC17A0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D7A0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Carmen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DBEF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1886</w:t>
            </w:r>
          </w:p>
        </w:tc>
      </w:tr>
      <w:tr w:rsidR="00E70EB9" w14:paraId="014EBE78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3171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Dávila (Carrascal)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722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  <w:tr w:rsidR="00E70EB9" w14:paraId="5E50066E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A449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Ducha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622E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</w:t>
            </w:r>
          </w:p>
        </w:tc>
      </w:tr>
      <w:tr w:rsidR="00E70EB9" w14:paraId="13182FB8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8C45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Dulce Nombre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FDFE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1882</w:t>
            </w:r>
          </w:p>
        </w:tc>
      </w:tr>
      <w:tr w:rsidR="00E70EB9" w14:paraId="6CCC46C8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556D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El Barco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F72F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1924</w:t>
            </w:r>
          </w:p>
        </w:tc>
      </w:tr>
      <w:tr w:rsidR="00E70EB9" w14:paraId="1C7A5547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5938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El Pinar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AF35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1905</w:t>
            </w:r>
          </w:p>
        </w:tc>
      </w:tr>
      <w:tr w:rsidR="00E70EB9" w14:paraId="7A941AE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51E6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Finca Correa (</w:t>
            </w:r>
            <w:proofErr w:type="spellStart"/>
            <w:r w:rsidRPr="00E70EB9">
              <w:rPr>
                <w:sz w:val="20"/>
                <w:szCs w:val="20"/>
              </w:rPr>
              <w:t>Croft</w:t>
            </w:r>
            <w:proofErr w:type="spellEnd"/>
            <w:r w:rsidRPr="00E70EB9">
              <w:rPr>
                <w:sz w:val="20"/>
                <w:szCs w:val="20"/>
              </w:rPr>
              <w:t>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9483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  <w:tr w:rsidR="00E70EB9" w14:paraId="14D1922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4BC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Finca Cuartillos (</w:t>
            </w:r>
            <w:proofErr w:type="spellStart"/>
            <w:r w:rsidRPr="00E70EB9">
              <w:rPr>
                <w:sz w:val="20"/>
                <w:szCs w:val="20"/>
              </w:rPr>
              <w:t>Croft</w:t>
            </w:r>
            <w:proofErr w:type="spellEnd"/>
            <w:r w:rsidRPr="00E70EB9">
              <w:rPr>
                <w:sz w:val="20"/>
                <w:szCs w:val="20"/>
              </w:rPr>
              <w:t>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19D7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  <w:tr w:rsidR="00E70EB9" w14:paraId="7213EEA5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D9A6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Finca Moncloa (Arcos de la Fra.)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9118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2000-02</w:t>
            </w:r>
          </w:p>
        </w:tc>
      </w:tr>
      <w:tr w:rsidR="00E70EB9" w14:paraId="3304BF8C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3192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Jardinito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6ACE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1889</w:t>
            </w:r>
          </w:p>
        </w:tc>
      </w:tr>
      <w:tr w:rsidR="00E70EB9" w14:paraId="717E68BF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2A0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La Canariera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773D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</w:t>
            </w:r>
          </w:p>
        </w:tc>
      </w:tr>
      <w:tr w:rsidR="00E70EB9" w14:paraId="6C6480D8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54C9E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La Modesta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0C29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1937</w:t>
            </w:r>
          </w:p>
        </w:tc>
      </w:tr>
      <w:tr w:rsidR="00E70EB9" w14:paraId="0DD83EB5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E14B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La Paloma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D9C9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1884</w:t>
            </w:r>
          </w:p>
        </w:tc>
      </w:tr>
      <w:tr w:rsidR="00E70EB9" w14:paraId="0B31D93D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5256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 xml:space="preserve">La </w:t>
            </w:r>
            <w:proofErr w:type="gramStart"/>
            <w:r w:rsidRPr="00E70EB9">
              <w:rPr>
                <w:sz w:val="20"/>
                <w:szCs w:val="20"/>
              </w:rPr>
              <w:t>Panameña</w:t>
            </w:r>
            <w:proofErr w:type="gramEnd"/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8A01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1941</w:t>
            </w:r>
          </w:p>
        </w:tc>
      </w:tr>
      <w:tr w:rsidR="00E70EB9" w14:paraId="14CB30B1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A0CD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La Perla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8F52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1908</w:t>
            </w:r>
          </w:p>
        </w:tc>
      </w:tr>
      <w:tr w:rsidR="00E70EB9" w14:paraId="785969AB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BBC2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La Rachada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E9EC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1924</w:t>
            </w:r>
          </w:p>
        </w:tc>
      </w:tr>
      <w:tr w:rsidR="00E70EB9" w14:paraId="2F9882CB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C1F4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Ledesma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78CC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1937</w:t>
            </w:r>
          </w:p>
        </w:tc>
      </w:tr>
      <w:tr w:rsidR="00E70EB9" w14:paraId="0D04783C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7C38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 xml:space="preserve">Los </w:t>
            </w:r>
            <w:proofErr w:type="spellStart"/>
            <w:r w:rsidRPr="00E70EB9">
              <w:rPr>
                <w:sz w:val="20"/>
                <w:szCs w:val="20"/>
              </w:rPr>
              <w:t>Estevez</w:t>
            </w:r>
            <w:proofErr w:type="spellEnd"/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14FB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1936</w:t>
            </w:r>
          </w:p>
        </w:tc>
      </w:tr>
      <w:tr w:rsidR="00E70EB9" w14:paraId="03F156E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56AE" w14:textId="77777777" w:rsidR="00E70EB9" w:rsidRPr="00E70EB9" w:rsidRDefault="00E70EB9">
            <w:pPr>
              <w:rPr>
                <w:sz w:val="20"/>
                <w:szCs w:val="20"/>
              </w:rPr>
            </w:pPr>
            <w:proofErr w:type="spellStart"/>
            <w:r w:rsidRPr="00E70EB9">
              <w:rPr>
                <w:sz w:val="20"/>
                <w:szCs w:val="20"/>
              </w:rPr>
              <w:t>Macharnudo</w:t>
            </w:r>
            <w:proofErr w:type="spellEnd"/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5CF4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1879</w:t>
            </w:r>
          </w:p>
        </w:tc>
      </w:tr>
      <w:tr w:rsidR="00E70EB9" w14:paraId="6C9EFCAC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CF0D" w14:textId="77777777" w:rsidR="00E70EB9" w:rsidRPr="00E70EB9" w:rsidRDefault="00E70EB9">
            <w:pPr>
              <w:rPr>
                <w:sz w:val="20"/>
                <w:szCs w:val="20"/>
              </w:rPr>
            </w:pPr>
            <w:proofErr w:type="spellStart"/>
            <w:r w:rsidRPr="00E70EB9">
              <w:rPr>
                <w:sz w:val="20"/>
                <w:szCs w:val="20"/>
              </w:rPr>
              <w:t>Ocharan</w:t>
            </w:r>
            <w:proofErr w:type="spellEnd"/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1358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1846</w:t>
            </w:r>
          </w:p>
        </w:tc>
      </w:tr>
      <w:tr w:rsidR="00E70EB9" w14:paraId="0EF84543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4C9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Paz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263C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1861</w:t>
            </w:r>
          </w:p>
        </w:tc>
      </w:tr>
      <w:tr w:rsidR="00E70EB9" w14:paraId="18BA8E1B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D4BC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Romano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0F61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1847</w:t>
            </w:r>
          </w:p>
        </w:tc>
      </w:tr>
      <w:tr w:rsidR="00E70EB9" w14:paraId="78F0029E" w14:textId="77777777" w:rsidTr="00E70EB9">
        <w:trPr>
          <w:trHeight w:val="263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56DC" w14:textId="77777777" w:rsidR="00E70EB9" w:rsidRPr="00E70EB9" w:rsidRDefault="00E70EB9">
            <w:pPr>
              <w:tabs>
                <w:tab w:val="left" w:pos="1965"/>
              </w:tabs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Salteras (Sevilla)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007B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</w:t>
            </w:r>
          </w:p>
        </w:tc>
      </w:tr>
      <w:tr w:rsidR="00E70EB9" w14:paraId="31899C4E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6F9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San Antonio o Las Cuarenta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E2EF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1954</w:t>
            </w:r>
          </w:p>
        </w:tc>
      </w:tr>
      <w:tr w:rsidR="00E70EB9" w14:paraId="111C09B9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1CA1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San Cayetano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FA1E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1889</w:t>
            </w:r>
          </w:p>
        </w:tc>
      </w:tr>
      <w:tr w:rsidR="00E70EB9" w14:paraId="25B86E41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ADB5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 xml:space="preserve">San </w:t>
            </w:r>
            <w:proofErr w:type="spellStart"/>
            <w:r w:rsidRPr="00E70EB9">
              <w:rPr>
                <w:sz w:val="20"/>
                <w:szCs w:val="20"/>
              </w:rPr>
              <w:t>Cristobal</w:t>
            </w:r>
            <w:proofErr w:type="spellEnd"/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FF1A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1891</w:t>
            </w:r>
          </w:p>
        </w:tc>
      </w:tr>
      <w:tr w:rsidR="00E70EB9" w14:paraId="5BD04870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8177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San Salvador/ del Salvador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8182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</w:t>
            </w:r>
          </w:p>
        </w:tc>
      </w:tr>
      <w:tr w:rsidR="00E70EB9" w14:paraId="1CCB8E83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DFBB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Santa María del Pino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EEA1D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</w:t>
            </w:r>
          </w:p>
        </w:tc>
      </w:tr>
      <w:tr w:rsidR="00E70EB9" w14:paraId="1CF852A7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EB24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Santo Domingo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9CB9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1924</w:t>
            </w:r>
          </w:p>
        </w:tc>
      </w:tr>
      <w:tr w:rsidR="00E70EB9" w14:paraId="79D7E153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8D0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Telégrafo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61B9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1879</w:t>
            </w:r>
          </w:p>
        </w:tc>
      </w:tr>
      <w:tr w:rsidR="00E70EB9" w14:paraId="2FD56C2B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299B" w14:textId="77777777" w:rsidR="00E70EB9" w:rsidRPr="00E70EB9" w:rsidRDefault="00E70EB9">
            <w:pPr>
              <w:rPr>
                <w:sz w:val="20"/>
                <w:szCs w:val="20"/>
              </w:rPr>
            </w:pPr>
            <w:proofErr w:type="spellStart"/>
            <w:r w:rsidRPr="00E70EB9">
              <w:rPr>
                <w:sz w:val="20"/>
                <w:szCs w:val="20"/>
              </w:rPr>
              <w:t>Tio</w:t>
            </w:r>
            <w:proofErr w:type="spellEnd"/>
            <w:r w:rsidRPr="00E70EB9">
              <w:rPr>
                <w:sz w:val="20"/>
                <w:szCs w:val="20"/>
              </w:rPr>
              <w:t xml:space="preserve"> Ricardo (</w:t>
            </w:r>
            <w:proofErr w:type="spellStart"/>
            <w:r w:rsidRPr="00E70EB9">
              <w:rPr>
                <w:sz w:val="20"/>
                <w:szCs w:val="20"/>
              </w:rPr>
              <w:t>Burujena</w:t>
            </w:r>
            <w:proofErr w:type="spellEnd"/>
            <w:r w:rsidRPr="00E70EB9">
              <w:rPr>
                <w:sz w:val="20"/>
                <w:szCs w:val="20"/>
              </w:rPr>
              <w:t>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1446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  <w:tr w:rsidR="00E70EB9" w14:paraId="30DA8EDE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8B35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Tizón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04514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1922</w:t>
            </w:r>
          </w:p>
        </w:tc>
      </w:tr>
      <w:tr w:rsidR="00E70EB9" w14:paraId="007F3776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A700" w14:textId="77777777" w:rsidR="00E70EB9" w:rsidRPr="00E70EB9" w:rsidRDefault="00E70EB9">
            <w:pPr>
              <w:rPr>
                <w:sz w:val="20"/>
                <w:szCs w:val="20"/>
              </w:rPr>
            </w:pPr>
            <w:proofErr w:type="spellStart"/>
            <w:r w:rsidRPr="00E70EB9">
              <w:rPr>
                <w:sz w:val="20"/>
                <w:szCs w:val="20"/>
              </w:rPr>
              <w:t>Torresoto</w:t>
            </w:r>
            <w:proofErr w:type="spellEnd"/>
            <w:r w:rsidRPr="00E70EB9">
              <w:rPr>
                <w:sz w:val="20"/>
                <w:szCs w:val="20"/>
              </w:rPr>
              <w:t xml:space="preserve"> (</w:t>
            </w:r>
            <w:proofErr w:type="spellStart"/>
            <w:r w:rsidRPr="00E70EB9">
              <w:rPr>
                <w:sz w:val="20"/>
                <w:szCs w:val="20"/>
              </w:rPr>
              <w:t>Burujena</w:t>
            </w:r>
            <w:proofErr w:type="spellEnd"/>
            <w:r w:rsidRPr="00E70EB9">
              <w:rPr>
                <w:sz w:val="20"/>
                <w:szCs w:val="20"/>
              </w:rPr>
              <w:t>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885C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  <w:tr w:rsidR="00E70EB9" w14:paraId="0270FB5D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6CDB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Torrox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CFDF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1846</w:t>
            </w:r>
          </w:p>
        </w:tc>
      </w:tr>
      <w:tr w:rsidR="00E70EB9" w14:paraId="44E22B6E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E0CC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Tula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CCEE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1902</w:t>
            </w:r>
          </w:p>
        </w:tc>
      </w:tr>
      <w:tr w:rsidR="00E70EB9" w14:paraId="2C1A1ED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E178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Veinticinco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8F82" w14:textId="77777777" w:rsidR="00E70EB9" w:rsidRDefault="00E70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1891</w:t>
            </w:r>
          </w:p>
        </w:tc>
      </w:tr>
      <w:tr w:rsidR="00E70EB9" w14:paraId="3F745732" w14:textId="77777777" w:rsidTr="00E70EB9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289F" w14:textId="77777777" w:rsidR="00E70EB9" w:rsidRPr="00E70EB9" w:rsidRDefault="00E70EB9">
            <w:pPr>
              <w:rPr>
                <w:sz w:val="20"/>
                <w:szCs w:val="20"/>
              </w:rPr>
            </w:pPr>
            <w:r w:rsidRPr="00E70EB9">
              <w:rPr>
                <w:sz w:val="20"/>
                <w:szCs w:val="20"/>
              </w:rPr>
              <w:t>Virgen del Carmen (</w:t>
            </w:r>
            <w:proofErr w:type="spellStart"/>
            <w:r w:rsidRPr="00E70EB9">
              <w:rPr>
                <w:sz w:val="20"/>
                <w:szCs w:val="20"/>
              </w:rPr>
              <w:t>Burujena</w:t>
            </w:r>
            <w:proofErr w:type="spellEnd"/>
            <w:r w:rsidRPr="00E70EB9">
              <w:rPr>
                <w:sz w:val="20"/>
                <w:szCs w:val="20"/>
              </w:rPr>
              <w:t>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66E" w14:textId="77777777" w:rsidR="00E70EB9" w:rsidRDefault="00E70E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D691B7F" w14:textId="2EB91A73" w:rsidR="00054F19" w:rsidRPr="00E70EB9" w:rsidRDefault="00054F19" w:rsidP="00E70EB9">
      <w:pPr>
        <w:rPr>
          <w:sz w:val="20"/>
          <w:szCs w:val="20"/>
          <w:u w:val="single"/>
        </w:rPr>
      </w:pPr>
    </w:p>
    <w:p w14:paraId="14508884" w14:textId="77777777" w:rsidR="00F326C5" w:rsidRDefault="00F326C5" w:rsidP="00F326C5">
      <w:pPr>
        <w:spacing w:before="120" w:after="120" w:line="360" w:lineRule="auto"/>
      </w:pPr>
    </w:p>
    <w:sectPr w:rsidR="00F326C5" w:rsidSect="00BA53C5">
      <w:headerReference w:type="even" r:id="rId6"/>
      <w:headerReference w:type="default" r:id="rId7"/>
      <w:headerReference w:type="first" r:id="rId8"/>
      <w:footerReference w:type="first" r:id="rId9"/>
      <w:pgSz w:w="11906" w:h="16838" w:code="9"/>
      <w:pgMar w:top="2336" w:right="1701" w:bottom="197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B7BDB7" w14:textId="77777777" w:rsidR="001828DD" w:rsidRDefault="001828DD">
      <w:r>
        <w:separator/>
      </w:r>
    </w:p>
  </w:endnote>
  <w:endnote w:type="continuationSeparator" w:id="0">
    <w:p w14:paraId="69B65763" w14:textId="77777777" w:rsidR="001828DD" w:rsidRDefault="0018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E34E5" w14:textId="77777777" w:rsidR="00F326C5" w:rsidRDefault="00F326C5" w:rsidP="00F326C5">
    <w:pPr>
      <w:pStyle w:val="Piedepgina"/>
      <w:spacing w:line="360" w:lineRule="auto"/>
      <w:jc w:val="center"/>
      <w:rPr>
        <w:sz w:val="14"/>
        <w:szCs w:val="14"/>
      </w:rPr>
    </w:pPr>
  </w:p>
  <w:p w14:paraId="73701A91" w14:textId="77777777" w:rsidR="00F326C5" w:rsidRPr="00972FE5" w:rsidRDefault="00F326C5" w:rsidP="00F326C5">
    <w:pPr>
      <w:pStyle w:val="Piedepgina"/>
      <w:spacing w:line="360" w:lineRule="auto"/>
      <w:jc w:val="center"/>
      <w:rPr>
        <w:sz w:val="14"/>
        <w:szCs w:val="14"/>
      </w:rPr>
    </w:pPr>
    <w:r w:rsidRPr="00972FE5">
      <w:rPr>
        <w:sz w:val="14"/>
        <w:szCs w:val="14"/>
      </w:rPr>
      <w:t>C/ MANUEL Mª GONZÁLEZ, 12</w:t>
    </w:r>
  </w:p>
  <w:p w14:paraId="2EB823AA" w14:textId="77777777" w:rsidR="00F326C5" w:rsidRPr="00972FE5" w:rsidRDefault="00F326C5" w:rsidP="00F326C5">
    <w:pPr>
      <w:pStyle w:val="Piedepgina"/>
      <w:spacing w:line="360" w:lineRule="auto"/>
      <w:jc w:val="center"/>
      <w:rPr>
        <w:sz w:val="14"/>
        <w:szCs w:val="14"/>
      </w:rPr>
    </w:pPr>
    <w:r w:rsidRPr="00972FE5">
      <w:rPr>
        <w:sz w:val="14"/>
        <w:szCs w:val="14"/>
      </w:rPr>
      <w:t>JEREZ DE LA FRONTERA, 11401 CÁDIZ</w:t>
    </w:r>
  </w:p>
  <w:p w14:paraId="693CF551" w14:textId="77777777" w:rsidR="00F326C5" w:rsidRPr="00972FE5" w:rsidRDefault="00F326C5" w:rsidP="00F326C5">
    <w:pPr>
      <w:pStyle w:val="Piedepgina"/>
      <w:spacing w:line="360" w:lineRule="auto"/>
      <w:jc w:val="center"/>
      <w:rPr>
        <w:sz w:val="14"/>
        <w:szCs w:val="14"/>
      </w:rPr>
    </w:pPr>
    <w:r w:rsidRPr="00972FE5">
      <w:rPr>
        <w:sz w:val="14"/>
        <w:szCs w:val="14"/>
      </w:rPr>
      <w:t>www.fundaciongb.es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089E1" w14:textId="77777777" w:rsidR="001828DD" w:rsidRDefault="001828DD">
      <w:r>
        <w:separator/>
      </w:r>
    </w:p>
  </w:footnote>
  <w:footnote w:type="continuationSeparator" w:id="0">
    <w:p w14:paraId="7791E46C" w14:textId="77777777" w:rsidR="001828DD" w:rsidRDefault="00182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89E2D" w14:textId="77777777" w:rsidR="00356238" w:rsidRDefault="001828DD">
    <w:pPr>
      <w:pStyle w:val="Encabezado"/>
    </w:pPr>
    <w:r>
      <w:rPr>
        <w:noProof/>
      </w:rPr>
      <w:pict w14:anchorId="5417FF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position:absolute;margin-left:0;margin-top:0;width:424.95pt;height:223.5pt;z-index:-251659264;mso-position-horizontal:center;mso-position-horizontal-relative:margin;mso-position-vertical:center;mso-position-vertical-relative:margin" o:allowincell="f">
          <v:imagedata r:id="rId1" o:title="marca de agua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C93D4" w14:textId="77777777" w:rsidR="00356238" w:rsidRPr="00BA3526" w:rsidRDefault="001828DD" w:rsidP="00BA3526">
    <w:pPr>
      <w:pStyle w:val="Encabezado"/>
      <w:jc w:val="center"/>
    </w:pPr>
    <w:r>
      <w:rPr>
        <w:noProof/>
      </w:rPr>
      <w:pict w14:anchorId="379E9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7" type="#_x0000_t75" style="position:absolute;left:0;text-align:left;margin-left:63pt;margin-top:1in;width:297pt;height:156.2pt;z-index:-251658240;mso-position-horizontal-relative:margin;mso-position-vertical-relative:margin">
          <v:imagedata r:id="rId1" o:title="marca de agua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0C614" w14:textId="77777777" w:rsidR="00356238" w:rsidRDefault="00054F19" w:rsidP="00F326C5">
    <w:pPr>
      <w:pStyle w:val="Encabezado"/>
      <w:jc w:val="center"/>
    </w:pPr>
    <w:r w:rsidRPr="00BA3526">
      <w:rPr>
        <w:noProof/>
      </w:rPr>
      <w:drawing>
        <wp:inline distT="0" distB="0" distL="0" distR="0" wp14:anchorId="5A32E738" wp14:editId="6DDD3552">
          <wp:extent cx="1590675" cy="6667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19"/>
    <w:rsid w:val="00054F19"/>
    <w:rsid w:val="00116C86"/>
    <w:rsid w:val="00182538"/>
    <w:rsid w:val="001828DD"/>
    <w:rsid w:val="002D7E89"/>
    <w:rsid w:val="00356238"/>
    <w:rsid w:val="00460C1C"/>
    <w:rsid w:val="00485803"/>
    <w:rsid w:val="00516601"/>
    <w:rsid w:val="00540737"/>
    <w:rsid w:val="007B4E66"/>
    <w:rsid w:val="008C6DBE"/>
    <w:rsid w:val="00972FE5"/>
    <w:rsid w:val="009A724C"/>
    <w:rsid w:val="00B30831"/>
    <w:rsid w:val="00BA3526"/>
    <w:rsid w:val="00BA53C5"/>
    <w:rsid w:val="00BC0D71"/>
    <w:rsid w:val="00CC671E"/>
    <w:rsid w:val="00D3261D"/>
    <w:rsid w:val="00D37D89"/>
    <w:rsid w:val="00D96992"/>
    <w:rsid w:val="00DC1582"/>
    <w:rsid w:val="00E03E96"/>
    <w:rsid w:val="00E43E8D"/>
    <w:rsid w:val="00E70EB9"/>
    <w:rsid w:val="00EF189D"/>
    <w:rsid w:val="00F3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4D819810"/>
  <w15:chartTrackingRefBased/>
  <w15:docId w15:val="{09A45D1A-83C2-42BD-8ED0-D2D5B4CF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4F19"/>
    <w:rPr>
      <w:rFonts w:ascii="Trebuchet MS" w:hAnsi="Trebuchet MS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A352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A352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4F1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0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FGB\Mis%20documentos\1.%20FUNDACI&#211;N%20GONZ&#193;LEZ%20BYASS\FundacionGB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FundacionGB.dot</Template>
  <TotalTime>3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Dª Consuelo Luca de Tena</vt:lpstr>
    </vt:vector>
  </TitlesOfParts>
  <Company>GB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Dª Consuelo Luca de Tena</dc:title>
  <dc:subject/>
  <dc:creator>Fundación GB Gerencia</dc:creator>
  <cp:keywords/>
  <dc:description/>
  <cp:lastModifiedBy>Fundación GB Gerencia</cp:lastModifiedBy>
  <cp:revision>2</cp:revision>
  <cp:lastPrinted>2014-05-14T12:40:00Z</cp:lastPrinted>
  <dcterms:created xsi:type="dcterms:W3CDTF">2020-12-04T14:00:00Z</dcterms:created>
  <dcterms:modified xsi:type="dcterms:W3CDTF">2020-12-04T14:00:00Z</dcterms:modified>
</cp:coreProperties>
</file>